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7D9" w:rsidRDefault="00790B8A">
      <w:bookmarkStart w:id="0" w:name="_GoBack"/>
      <w:bookmarkEnd w:id="0"/>
      <w:r w:rsidRPr="00790B8A">
        <w:rPr>
          <w:noProof/>
        </w:rPr>
        <w:drawing>
          <wp:inline distT="0" distB="0" distL="0" distR="0" wp14:anchorId="4FA1EDFC" wp14:editId="681920E8">
            <wp:extent cx="5753100" cy="812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7D9" w:rsidSect="00092C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8A"/>
    <w:rsid w:val="00092C0E"/>
    <w:rsid w:val="003A19F6"/>
    <w:rsid w:val="00790B8A"/>
    <w:rsid w:val="00CA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16017BE-80A9-4F4C-BF66-23D32B2E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49264F6E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M Bernieri</dc:creator>
  <cp:keywords/>
  <dc:description/>
  <cp:lastModifiedBy>Robert A Briggs</cp:lastModifiedBy>
  <cp:revision>2</cp:revision>
  <dcterms:created xsi:type="dcterms:W3CDTF">2019-02-25T16:02:00Z</dcterms:created>
  <dcterms:modified xsi:type="dcterms:W3CDTF">2019-02-25T16:02:00Z</dcterms:modified>
</cp:coreProperties>
</file>